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D46" w:rsidRPr="00D83E31" w:rsidRDefault="00A748E7" w:rsidP="008270CD">
      <w:pPr>
        <w:pStyle w:val="Onderdeel"/>
        <w:tabs>
          <w:tab w:val="clear" w:pos="1106"/>
          <w:tab w:val="left" w:pos="1077"/>
        </w:tabs>
        <w:spacing w:line="220" w:lineRule="exact"/>
        <w:rPr>
          <w:rStyle w:val="Style1"/>
        </w:rPr>
      </w:pPr>
      <w:r w:rsidRPr="004D7BD4">
        <w:tab/>
      </w:r>
    </w:p>
    <w:p w:rsidR="0067677C" w:rsidRPr="00955581" w:rsidRDefault="00E23D46" w:rsidP="00DE5E0F">
      <w:pPr>
        <w:pStyle w:val="dienst"/>
        <w:tabs>
          <w:tab w:val="clear" w:pos="1106"/>
          <w:tab w:val="left" w:pos="1077"/>
        </w:tabs>
        <w:rPr>
          <w:sz w:val="18"/>
          <w:szCs w:val="18"/>
        </w:rPr>
      </w:pPr>
      <w:r w:rsidRPr="00C36ABA">
        <w:tab/>
      </w:r>
      <w:r w:rsidR="00563F2E">
        <w:t xml:space="preserve"> </w:t>
      </w:r>
    </w:p>
    <w:p w:rsidR="0067677C" w:rsidRPr="00B37E36" w:rsidRDefault="0067677C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7B6B48" w:rsidRPr="00B37E36" w:rsidRDefault="007B6B48" w:rsidP="00632724">
      <w:pPr>
        <w:spacing w:after="0"/>
        <w:rPr>
          <w:rFonts w:ascii="Palatino Linotype" w:hAnsi="Palatino Linotype"/>
          <w:color w:val="FFFFFF" w:themeColor="background1"/>
          <w:sz w:val="18"/>
          <w:szCs w:val="18"/>
          <w:lang w:val="es-ES_tradnl"/>
        </w:rPr>
      </w:pPr>
    </w:p>
    <w:p w:rsidR="00CE3165" w:rsidRPr="00D30F3D" w:rsidRDefault="00D30F3D" w:rsidP="00D30F3D">
      <w:pPr>
        <w:spacing w:after="0"/>
        <w:jc w:val="right"/>
        <w:rPr>
          <w:rFonts w:ascii="Palatino Linotype" w:hAnsi="Palatino Linotype"/>
          <w:sz w:val="16"/>
          <w:szCs w:val="16"/>
          <w:lang w:val="es-ES"/>
        </w:rPr>
      </w:pPr>
      <w:r w:rsidRPr="00D30F3D">
        <w:rPr>
          <w:rFonts w:ascii="Palatino Linotype" w:hAnsi="Palatino Linotype"/>
          <w:sz w:val="16"/>
          <w:szCs w:val="16"/>
          <w:lang w:val="es-ES"/>
        </w:rPr>
        <w:t>Formulario 910 Orden de Pago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0BD2D" wp14:editId="76A64FF2">
                <wp:simplePos x="0" y="0"/>
                <wp:positionH relativeFrom="column">
                  <wp:posOffset>-490855</wp:posOffset>
                </wp:positionH>
                <wp:positionV relativeFrom="paragraph">
                  <wp:posOffset>233045</wp:posOffset>
                </wp:positionV>
                <wp:extent cx="6543675" cy="1409700"/>
                <wp:effectExtent l="0" t="0" r="28575" b="1905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D30F3D" w:rsidRPr="00EA3DF8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/>
                                <w:lang w:val="es-ES"/>
                              </w:rPr>
                            </w:pPr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s-ES"/>
                              </w:rPr>
                              <w:t>(</w:t>
                            </w:r>
                            <w:r w:rsidRPr="00EA3DF8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s-ES"/>
                              </w:rPr>
                              <w:t>Letras Mayúsculas)</w:t>
                            </w:r>
                          </w:p>
                          <w:p w:rsidR="00D30F3D" w:rsidRPr="00EA3DF8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</w:pPr>
                          </w:p>
                          <w:p w:rsidR="00D30F3D" w:rsidRPr="003D04C1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Apellido </w:t>
                            </w:r>
                            <w:r w:rsidRPr="00EA3DF8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solicitante</w:t>
                            </w:r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: _______________________________________</w:t>
                            </w:r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</w:p>
                          <w:p w:rsidR="00D30F3D" w:rsidRPr="00CE6C32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Nombre solicitante: ___________________________________</w:t>
                            </w:r>
                          </w:p>
                          <w:p w:rsidR="00D30F3D" w:rsidRPr="00CE6C32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:rsidR="00D30F3D" w:rsidRPr="00CE6C32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lang w:val="es-ES"/>
                              </w:rPr>
                            </w:pP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¡ATENCIÓN!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POR 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FAVOR DE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>ANOTAR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 </w:t>
                            </w:r>
                            <w:r w:rsidRPr="009E4DF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u w:val="double"/>
                                <w:lang w:val="es-ES"/>
                              </w:rPr>
                              <w:t>SOLAMENTE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 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EL NOMBRE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COMPLETO 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DEL </w:t>
                            </w:r>
                            <w:r w:rsidRPr="00BA10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u w:val="single"/>
                                <w:lang w:val="es-ES"/>
                              </w:rPr>
                              <w:t>SOLICITANTE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 EN EL PRIMER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>COMENTARIO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 EN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 LAS</w:t>
                            </w:r>
                            <w:r w:rsidRPr="00CE6C3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 TRANSFERENCIAS.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0BD2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-38.65pt;margin-top:18.35pt;width:515.25pt;height:1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" fillcolor="window" strokecolor="#bcbcbc">
                <v:textbox>
                  <w:txbxContent>
                    <w:p w:rsidR="00D30F3D" w:rsidRPr="00EA3DF8" w:rsidRDefault="00D30F3D" w:rsidP="00D30F3D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/>
                          <w:lang w:val="es-ES"/>
                        </w:rPr>
                      </w:pPr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s-ES"/>
                        </w:rPr>
                        <w:t>(</w:t>
                      </w:r>
                      <w:r w:rsidRPr="00EA3DF8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s-ES"/>
                        </w:rPr>
                        <w:t>Letras Mayúsculas)</w:t>
                      </w:r>
                    </w:p>
                    <w:p w:rsidR="00D30F3D" w:rsidRPr="00EA3DF8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</w:pPr>
                    </w:p>
                    <w:p w:rsidR="00D30F3D" w:rsidRPr="003D04C1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sz w:val="22"/>
                          <w:szCs w:val="22"/>
                          <w:lang w:val="es-ES"/>
                        </w:rPr>
                      </w:pPr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Apellido </w:t>
                      </w:r>
                      <w:r w:rsidRPr="00EA3DF8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solicitante</w:t>
                      </w:r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: _______________________________________</w:t>
                      </w:r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</w:p>
                    <w:p w:rsidR="00D30F3D" w:rsidRPr="00CE6C32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Nombre solicitante: ___________________________________</w:t>
                      </w:r>
                    </w:p>
                    <w:p w:rsidR="00D30F3D" w:rsidRPr="00CE6C32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</w:p>
                    <w:p w:rsidR="00D30F3D" w:rsidRPr="00CE6C32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lang w:val="es-ES"/>
                        </w:rPr>
                      </w:pP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¡ATENCIÓN!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POR 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FAVOR DE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>ANOTAR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 </w:t>
                      </w:r>
                      <w:r w:rsidRPr="009E4DF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u w:val="double"/>
                          <w:lang w:val="es-ES"/>
                        </w:rPr>
                        <w:t>SOLAMENTE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 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EL NOMBRE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COMPLETO 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DEL </w:t>
                      </w:r>
                      <w:r w:rsidRPr="00BA10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u w:val="single"/>
                          <w:lang w:val="es-ES"/>
                        </w:rPr>
                        <w:t>SOLICITANTE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 EN EL PRIMER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>COMENTARIO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 EN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 LAS</w:t>
                      </w:r>
                      <w:r w:rsidRPr="00CE6C3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 TRANSFERENCIAS.</w:t>
                      </w:r>
                    </w:p>
                  </w:txbxContent>
                </v:textbox>
              </v:shape>
            </w:pict>
          </mc:Fallback>
        </mc:AlternateContent>
      </w: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CE3165" w:rsidRPr="00B37E36" w:rsidRDefault="00CE3165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CE3165" w:rsidRPr="00B37E36" w:rsidRDefault="00CE3165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67677C" w:rsidRPr="00B37E36" w:rsidRDefault="0067677C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67677C" w:rsidRPr="00B37E36" w:rsidRDefault="0067677C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842408" w:rsidRPr="00B37E36" w:rsidRDefault="0084240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DD6189" w:rsidRPr="00B37E36" w:rsidRDefault="00DD6189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DD6189" w:rsidRPr="00B37E36" w:rsidRDefault="00DD6189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DD6189" w:rsidRPr="00B37E36" w:rsidRDefault="00DD6189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tbl>
      <w:tblPr>
        <w:tblStyle w:val="TableGrid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4708"/>
        <w:gridCol w:w="1984"/>
        <w:gridCol w:w="1531"/>
        <w:gridCol w:w="1588"/>
      </w:tblGrid>
      <w:tr w:rsidR="00D30F3D" w:rsidRPr="00D30F3D" w:rsidTr="00277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bottom w:val="single" w:sz="4" w:space="0" w:color="auto"/>
            </w:tcBorders>
            <w:shd w:val="clear" w:color="auto" w:fill="0070C0"/>
          </w:tcPr>
          <w:p w:rsidR="00D30F3D" w:rsidRPr="00D30F3D" w:rsidRDefault="00D30F3D" w:rsidP="00D30F3D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val="es-ES" w:eastAsia="nl-NL"/>
              </w:rPr>
            </w:pPr>
          </w:p>
        </w:tc>
        <w:tc>
          <w:tcPr>
            <w:tcW w:w="4708" w:type="dxa"/>
            <w:tcBorders>
              <w:bottom w:val="single" w:sz="4" w:space="0" w:color="auto"/>
            </w:tcBorders>
            <w:shd w:val="clear" w:color="auto" w:fill="0070C0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  <w:t>PRODUCTO/SERVICIO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70C0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  <w:t>RETRIBUCIONES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0070C0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  <w:t>TARIFAS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0070C0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sz w:val="20"/>
                <w:szCs w:val="20"/>
                <w:lang w:val="es-ES" w:eastAsia="nl-NL"/>
              </w:rPr>
              <w:t>TOTAL A PAGAR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rPr>
                <w:rFonts w:eastAsiaTheme="minorEastAsia" w:cs="Calibri"/>
                <w:color w:val="0070C0"/>
                <w:sz w:val="24"/>
                <w:szCs w:val="24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Prueba de regreso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170, 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225, =</w:t>
            </w:r>
          </w:p>
        </w:tc>
      </w:tr>
      <w:tr w:rsidR="00D30F3D" w:rsidRPr="00D30F3D" w:rsidTr="0027793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lang w:val="es-ES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 xml:space="preserve">Declaración </w:t>
            </w:r>
            <w:proofErr w:type="spellStart"/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Niet</w:t>
            </w:r>
            <w:proofErr w:type="spellEnd"/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 xml:space="preserve"> van </w:t>
            </w:r>
            <w:proofErr w:type="spellStart"/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Toepassing</w:t>
            </w:r>
            <w:proofErr w:type="spellEnd"/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55, 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170,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225,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lang w:val="es-ES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 xml:space="preserve">Declaración Van </w:t>
            </w:r>
            <w:proofErr w:type="spellStart"/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Rechtswege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560, 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615,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Estancia de prácticas</w:t>
            </w:r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470,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525,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Estadía corta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480, 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535,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Prolongación estadía turística</w:t>
            </w:r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470,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525,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Duplicado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140, 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195,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Salida definitiva</w:t>
            </w:r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55, 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 90,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145,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Inversionista</w:t>
            </w:r>
            <w:proofErr w:type="spellEnd"/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 xml:space="preserve"> 3 </w:t>
            </w: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años</w:t>
            </w:r>
            <w:proofErr w:type="spellEnd"/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 xml:space="preserve"> 5 </w:t>
            </w: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años</w:t>
            </w:r>
            <w:proofErr w:type="spellEnd"/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Indefinido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145, =</w:t>
            </w:r>
          </w:p>
          <w:p w:rsidR="00D30F3D" w:rsidRPr="00D30F3D" w:rsidRDefault="00D30F3D" w:rsidP="00D30F3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235, =</w:t>
            </w:r>
          </w:p>
          <w:p w:rsidR="00D30F3D" w:rsidRPr="00D30F3D" w:rsidRDefault="00D30F3D" w:rsidP="00D30F3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460,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1.720,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2.860,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5.710, 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1.865,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3.095,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6.170,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Meta trabajo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Extensión meta trabajo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 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100,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90,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n-US" w:eastAsia="nl-NL"/>
              </w:rPr>
              <w:t>XCG 135,=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   600,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1.170,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1.740,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  570,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1.140,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1.710,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  655,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1.270,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1.885,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  615,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1.230,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1.845,</w:t>
            </w:r>
            <w:r w:rsidRPr="00D30F3D">
              <w:rPr>
                <w:rFonts w:ascii="Palatino Linotype" w:hAnsi="Palatino Linotype" w:cstheme="minorHAnsi"/>
                <w:bCs/>
                <w:color w:val="404040"/>
                <w:sz w:val="20"/>
                <w:szCs w:val="20"/>
                <w:lang w:eastAsia="nl-NL"/>
              </w:rPr>
              <w:t xml:space="preserve">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 xml:space="preserve">Meta reunificación familiar 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Extensión meta reunificación familiar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 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100,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90,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n-US" w:eastAsia="nl-NL"/>
              </w:rPr>
              <w:t xml:space="preserve">XCG 135,= 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  <w:t>XCG    600,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  <w:t>XCG 1.180,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  <w:t>XCG 1.760,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  <w:t>XCG   580,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  <w:t>XCG 1.160,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  <w:t>XCG 1.740, =</w:t>
            </w:r>
            <w:bookmarkStart w:id="0" w:name="_GoBack"/>
            <w:bookmarkEnd w:id="0"/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  655,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1.280,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1.905, =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  625,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1.250,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  <w:t>XCG 1.875,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lastRenderedPageBreak/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Meta estudio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Extensión meta estudio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 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100,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90,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n-US" w:eastAsia="nl-NL"/>
              </w:rPr>
              <w:t>XCG 135,=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   570,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1.140,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1.710,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  570,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XCG 1.140,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1.710,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  <w:t>XCG   625,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  <w:t>XCG 1.240,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  <w:t>XCG 1.855,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  <w:t>XCG   615,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  <w:t>XCG 1.230,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1.845,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Meta rentista/ pensionado/ negocio propio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Extensión meta rentista/ pensionado/ negocio propio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 55,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100,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145,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XCG  90,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n-US" w:eastAsia="nl-NL"/>
              </w:rPr>
              <w:t>XCG 135,=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   580,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1.150,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1.720,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  570,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1.140,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1.710, 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  635,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1.250,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1.865,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  615,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>XCG 1.230,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1.845,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D30F3D" w:rsidRPr="00D30F3D" w:rsidRDefault="00D30F3D" w:rsidP="00D30F3D">
            <w:pPr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Cambio meta trabajo/ rentista/ pensionado/ negocio propio</w:t>
            </w:r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 xml:space="preserve"> 1 </w:t>
            </w: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año</w:t>
            </w:r>
            <w:proofErr w:type="spellEnd"/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 xml:space="preserve"> 2 </w:t>
            </w: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años</w:t>
            </w:r>
            <w:proofErr w:type="spellEnd"/>
          </w:p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 xml:space="preserve">3 </w:t>
            </w:r>
            <w:proofErr w:type="spellStart"/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años</w:t>
            </w:r>
            <w:proofErr w:type="spellEnd"/>
          </w:p>
        </w:tc>
        <w:tc>
          <w:tcPr>
            <w:tcW w:w="1984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  <w:t>XCG   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  <w:t>XCG   90,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  <w:t>XCG 135, =</w:t>
            </w:r>
          </w:p>
        </w:tc>
        <w:tc>
          <w:tcPr>
            <w:tcW w:w="1531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  570,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1.140,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1,710, =</w:t>
            </w:r>
          </w:p>
        </w:tc>
        <w:tc>
          <w:tcPr>
            <w:tcW w:w="1588" w:type="dxa"/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  615,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1.230,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n-U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1.845, =</w:t>
            </w:r>
          </w:p>
        </w:tc>
      </w:tr>
      <w:tr w:rsidR="00D30F3D" w:rsidRPr="00D30F3D" w:rsidTr="0027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rPr>
                <w:lang w:val="es-ES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  <w:t>Cambio meta reunificación familiar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1 año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 2 años</w:t>
            </w:r>
          </w:p>
          <w:p w:rsidR="00D30F3D" w:rsidRPr="00D30F3D" w:rsidRDefault="00D30F3D" w:rsidP="00D30F3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14"/>
                <w:szCs w:val="14"/>
                <w:lang w:val="es-ES" w:eastAsia="nl-NL"/>
              </w:rPr>
              <w:t>⃝</w:t>
            </w: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 xml:space="preserve"> </w:t>
            </w: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>3 años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  <w:t>XCG   45,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  <w:t>XCG   90,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eastAsiaTheme="minorEastAsia" w:hAnsi="Palatino Linotype" w:cs="Calibri"/>
                <w:bCs/>
                <w:color w:val="404040"/>
                <w:sz w:val="20"/>
                <w:szCs w:val="20"/>
                <w:lang w:eastAsia="nl-NL"/>
              </w:rPr>
              <w:t>XCG 135,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   570,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1.150,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eastAsia="nl-NL"/>
              </w:rPr>
              <w:t>XCG 1.730,=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   615,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1.240, =</w:t>
            </w:r>
          </w:p>
          <w:p w:rsidR="00D30F3D" w:rsidRPr="00D30F3D" w:rsidRDefault="00D30F3D" w:rsidP="00D30F3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eastAsia="nl-NL"/>
              </w:rPr>
              <w:t>XCG 1.865, =</w:t>
            </w:r>
          </w:p>
        </w:tc>
      </w:tr>
      <w:tr w:rsidR="00D30F3D" w:rsidRPr="00D30F3D" w:rsidTr="0027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rPr>
                <w:lang w:val="es-ES"/>
              </w:rPr>
            </w:pPr>
            <w:r w:rsidRPr="00D30F3D">
              <w:rPr>
                <w:rFonts w:asciiTheme="minorHAnsi" w:hAnsiTheme="minorHAnsi" w:cstheme="minorHAnsi"/>
                <w:color w:val="404040"/>
                <w:sz w:val="20"/>
                <w:szCs w:val="20"/>
                <w:lang w:val="es-ES" w:eastAsia="nl-NL"/>
              </w:rPr>
              <w:t>⃝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color w:val="404040"/>
                <w:sz w:val="20"/>
                <w:szCs w:val="20"/>
                <w:lang w:val="es-ES" w:eastAsia="nl-NL"/>
              </w:rPr>
              <w:t xml:space="preserve">Pago adicional de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D" w:rsidRPr="00D30F3D" w:rsidRDefault="00D30F3D" w:rsidP="00D30F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Theme="minorEastAsia" w:hAnsi="Palatino Linotype" w:cs="Calibri"/>
                <w:bCs/>
                <w:sz w:val="20"/>
                <w:szCs w:val="20"/>
                <w:lang w:val="es-ES" w:eastAsia="nl-NL"/>
              </w:rPr>
            </w:pPr>
            <w:r w:rsidRPr="00D30F3D">
              <w:rPr>
                <w:rFonts w:ascii="Palatino Linotype" w:hAnsi="Palatino Linotype" w:cstheme="minorHAnsi"/>
                <w:b/>
                <w:bCs/>
                <w:color w:val="404040"/>
                <w:sz w:val="20"/>
                <w:szCs w:val="20"/>
                <w:lang w:val="es-ES" w:eastAsia="nl-NL"/>
              </w:rPr>
              <w:t xml:space="preserve">  XCG</w:t>
            </w:r>
          </w:p>
        </w:tc>
      </w:tr>
    </w:tbl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D30F3D" w:rsidRDefault="00D30F3D" w:rsidP="00D30F3D">
      <w:pPr>
        <w:spacing w:after="0" w:line="240" w:lineRule="auto"/>
        <w:ind w:left="-851"/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</w:pPr>
    </w:p>
    <w:p w:rsidR="00D30F3D" w:rsidRDefault="00D30F3D" w:rsidP="00D30F3D">
      <w:pPr>
        <w:spacing w:after="0" w:line="240" w:lineRule="auto"/>
        <w:ind w:left="-851"/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</w:pPr>
    </w:p>
    <w:p w:rsidR="00D30F3D" w:rsidRPr="00D30F3D" w:rsidRDefault="00D30F3D" w:rsidP="00D30F3D">
      <w:pPr>
        <w:spacing w:after="0" w:line="240" w:lineRule="auto"/>
        <w:ind w:left="-851"/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</w:pPr>
      <w:proofErr w:type="gramStart"/>
      <w:r w:rsidRPr="00D30F3D"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  <w:t>Total</w:t>
      </w:r>
      <w:proofErr w:type="gramEnd"/>
      <w:r w:rsidRPr="00D30F3D"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  <w:t xml:space="preserve"> a pagar: XCG____________________</w:t>
      </w:r>
      <w:r w:rsidRPr="00D30F3D"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  <w:tab/>
      </w:r>
    </w:p>
    <w:p w:rsidR="00D30F3D" w:rsidRPr="00D30F3D" w:rsidRDefault="00D30F3D" w:rsidP="00D30F3D">
      <w:pPr>
        <w:spacing w:after="0" w:line="240" w:lineRule="auto"/>
        <w:ind w:left="-851"/>
        <w:rPr>
          <w:rFonts w:ascii="Palatino Linotype" w:eastAsiaTheme="minorEastAsia" w:hAnsi="Palatino Linotype"/>
          <w:lang w:val="es-ES" w:eastAsia="nl-NL"/>
        </w:rPr>
      </w:pPr>
      <w:r w:rsidRPr="00D30F3D"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  <w:tab/>
      </w:r>
      <w:r w:rsidRPr="00D30F3D">
        <w:rPr>
          <w:rFonts w:ascii="Palatino Linotype" w:eastAsiaTheme="minorEastAsia" w:hAnsi="Palatino Linotype" w:cs="Calibri"/>
          <w:b/>
          <w:bCs/>
          <w:color w:val="0070C0"/>
          <w:lang w:val="es-ES" w:eastAsia="nl-NL"/>
        </w:rPr>
        <w:tab/>
      </w:r>
    </w:p>
    <w:p w:rsidR="00D30F3D" w:rsidRPr="00D30F3D" w:rsidRDefault="00D30F3D" w:rsidP="00D30F3D">
      <w:pPr>
        <w:spacing w:after="0"/>
        <w:rPr>
          <w:rFonts w:ascii="Palatino Linotype" w:hAnsi="Palatino Linotype"/>
          <w:sz w:val="18"/>
          <w:szCs w:val="18"/>
          <w:lang w:val="es-ES"/>
        </w:rPr>
      </w:pPr>
      <w:r w:rsidRPr="00D30F3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BB238E" wp14:editId="3F4FF067">
                <wp:simplePos x="0" y="0"/>
                <wp:positionH relativeFrom="column">
                  <wp:posOffset>-528955</wp:posOffset>
                </wp:positionH>
                <wp:positionV relativeFrom="paragraph">
                  <wp:posOffset>259080</wp:posOffset>
                </wp:positionV>
                <wp:extent cx="6554470" cy="1447800"/>
                <wp:effectExtent l="0" t="0" r="17780" b="1905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4470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D30F3D" w:rsidRPr="00D23477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Maduro &amp; </w:t>
                            </w:r>
                            <w:proofErr w:type="spellStart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Curiel’s</w:t>
                            </w:r>
                            <w:proofErr w:type="spellEnd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Bank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N.V.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Banco di Caribe N.V.</w:t>
                            </w:r>
                          </w:p>
                          <w:p w:rsidR="00D30F3D" w:rsidRPr="00717502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Plasa </w:t>
                            </w:r>
                            <w:proofErr w:type="spellStart"/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Jojo</w:t>
                            </w:r>
                            <w:proofErr w:type="spellEnd"/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 Correa 2-4</w:t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Schottegatweg</w:t>
                            </w:r>
                            <w:proofErr w:type="spellEnd"/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 Oost 205</w:t>
                            </w:r>
                          </w:p>
                          <w:p w:rsidR="00D30F3D" w:rsidRPr="00717502" w:rsidRDefault="00D30F3D" w:rsidP="00D30F3D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</w:pP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Willemstad, </w:t>
                            </w:r>
                            <w:proofErr w:type="spellStart"/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Curazao</w:t>
                            </w:r>
                            <w:proofErr w:type="spellEnd"/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Pr="00717502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>Willemstad, Curaçao</w:t>
                            </w:r>
                          </w:p>
                          <w:p w:rsidR="00D30F3D" w:rsidRPr="009B474F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A </w:t>
                            </w:r>
                            <w:proofErr w:type="spellStart"/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nombre</w:t>
                            </w:r>
                            <w:proofErr w:type="spellEnd"/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de Toelatingsorganisatie</w:t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</w:rPr>
                              <w:t>t.n.v. Toelatingsorganisatie</w:t>
                            </w:r>
                          </w:p>
                          <w:p w:rsidR="00D30F3D" w:rsidRPr="009B474F" w:rsidRDefault="00D30F3D" w:rsidP="00D30F3D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s-ES" w:eastAsia="nl-NL"/>
                              </w:rPr>
                            </w:pPr>
                            <w:r w:rsidRPr="00EA3DF8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 xml:space="preserve">Número de cuenta </w:t>
                            </w:r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>31967908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ab/>
                            </w:r>
                            <w:r w:rsidRPr="00890778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s-ES" w:eastAsia="nl-NL"/>
                              </w:rPr>
                              <w:t xml:space="preserve">Número de cuenta </w:t>
                            </w:r>
                            <w:r w:rsidRPr="009B474F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s-ES" w:eastAsia="nl-NL"/>
                              </w:rPr>
                              <w:t>36286001</w:t>
                            </w:r>
                          </w:p>
                          <w:p w:rsidR="00D30F3D" w:rsidRPr="009B474F" w:rsidRDefault="00D30F3D" w:rsidP="00D30F3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BIC.nr/</w:t>
                            </w:r>
                            <w:proofErr w:type="spellStart"/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Swiftnr</w:t>
                            </w:r>
                            <w:proofErr w:type="spellEnd"/>
                            <w:r w:rsidRPr="003D04C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. </w:t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MCBKCWCU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>BIC.nr/</w:t>
                            </w:r>
                            <w:proofErr w:type="spellStart"/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>Swiftnr</w:t>
                            </w:r>
                            <w:proofErr w:type="spellEnd"/>
                            <w:r w:rsidRPr="009B474F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s-ES"/>
                              </w:rPr>
                              <w:t>. BDCCCWCU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B238E" id="TextBox 7" o:spid="_x0000_s1027" type="#_x0000_t202" style="position:absolute;margin-left:-41.65pt;margin-top:20.4pt;width:516.1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" fillcolor="window" strokecolor="#bcbcbc">
                <v:textbox>
                  <w:txbxContent>
                    <w:p w:rsidR="00D30F3D" w:rsidRPr="00D23477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Maduro &amp; </w:t>
                      </w:r>
                      <w:proofErr w:type="spellStart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Curiel’s</w:t>
                      </w:r>
                      <w:proofErr w:type="spellEnd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Bank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N.V.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P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Banco di Caribe N.V.</w:t>
                      </w:r>
                    </w:p>
                    <w:p w:rsidR="00D30F3D" w:rsidRPr="00717502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Plasa </w:t>
                      </w:r>
                      <w:proofErr w:type="spellStart"/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Jojo</w:t>
                      </w:r>
                      <w:proofErr w:type="spellEnd"/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 Correa 2-4</w:t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proofErr w:type="spellStart"/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Schottegatweg</w:t>
                      </w:r>
                      <w:proofErr w:type="spellEnd"/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 Oost 205</w:t>
                      </w:r>
                    </w:p>
                    <w:p w:rsidR="00D30F3D" w:rsidRPr="00717502" w:rsidRDefault="00D30F3D" w:rsidP="00D30F3D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</w:pP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Willemstad, </w:t>
                      </w:r>
                      <w:proofErr w:type="spellStart"/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Curazao</w:t>
                      </w:r>
                      <w:proofErr w:type="spellEnd"/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 </w:t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Pr="00717502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>Willemstad, Curaçao</w:t>
                      </w:r>
                    </w:p>
                    <w:p w:rsidR="00D30F3D" w:rsidRPr="009B474F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A </w:t>
                      </w:r>
                      <w:proofErr w:type="spellStart"/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nombre</w:t>
                      </w:r>
                      <w:proofErr w:type="spellEnd"/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de Toelatingsorganisatie</w:t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</w:rPr>
                        <w:t>t.n.v. Toelatingsorganisatie</w:t>
                      </w:r>
                    </w:p>
                    <w:p w:rsidR="00D30F3D" w:rsidRPr="009B474F" w:rsidRDefault="00D30F3D" w:rsidP="00D30F3D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s-ES" w:eastAsia="nl-NL"/>
                        </w:rPr>
                      </w:pPr>
                      <w:r w:rsidRPr="00EA3DF8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 xml:space="preserve">Número de cuenta </w:t>
                      </w:r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>31967908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ab/>
                      </w:r>
                      <w:r w:rsidRPr="00890778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s-ES" w:eastAsia="nl-NL"/>
                        </w:rPr>
                        <w:t xml:space="preserve">Número de cuenta </w:t>
                      </w:r>
                      <w:r w:rsidRPr="009B474F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s-ES" w:eastAsia="nl-NL"/>
                        </w:rPr>
                        <w:t>36286001</w:t>
                      </w:r>
                    </w:p>
                    <w:p w:rsidR="00D30F3D" w:rsidRPr="009B474F" w:rsidRDefault="00D30F3D" w:rsidP="00D30F3D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BIC.nr/</w:t>
                      </w:r>
                      <w:proofErr w:type="spellStart"/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Swiftnr</w:t>
                      </w:r>
                      <w:proofErr w:type="spellEnd"/>
                      <w:r w:rsidRPr="003D04C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. </w:t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MCBKCWCU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>BIC.nr/</w:t>
                      </w:r>
                      <w:proofErr w:type="spellStart"/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>Swiftnr</w:t>
                      </w:r>
                      <w:proofErr w:type="spellEnd"/>
                      <w:r w:rsidRPr="009B474F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s-ES"/>
                        </w:rPr>
                        <w:t>. BDCCCWCU</w:t>
                      </w:r>
                    </w:p>
                  </w:txbxContent>
                </v:textbox>
              </v:shape>
            </w:pict>
          </mc:Fallback>
        </mc:AlternateContent>
      </w: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7B6B48" w:rsidRPr="00B37E36" w:rsidRDefault="007B6B4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DD6189" w:rsidRPr="00B37E36" w:rsidRDefault="00DD6189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7B6B48" w:rsidRPr="00B37E36" w:rsidRDefault="007B6B4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DD6189" w:rsidRPr="00B37E36" w:rsidRDefault="00DD6189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CE3165" w:rsidRPr="00B37E36" w:rsidRDefault="00CE3165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EE1C88" w:rsidRPr="00B37E36" w:rsidRDefault="00EE1C88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p w:rsidR="0038116F" w:rsidRPr="00B37E36" w:rsidRDefault="0038116F" w:rsidP="00632724">
      <w:pPr>
        <w:spacing w:after="0"/>
        <w:rPr>
          <w:rFonts w:ascii="Palatino Linotype" w:hAnsi="Palatino Linotype"/>
          <w:sz w:val="18"/>
          <w:szCs w:val="18"/>
          <w:lang w:val="es-ES_tradnl"/>
        </w:rPr>
      </w:pPr>
    </w:p>
    <w:sectPr w:rsidR="0038116F" w:rsidRPr="00B37E36" w:rsidSect="00D30F3D">
      <w:footerReference w:type="default" r:id="rId8"/>
      <w:headerReference w:type="first" r:id="rId9"/>
      <w:footerReference w:type="first" r:id="rId10"/>
      <w:type w:val="continuous"/>
      <w:pgSz w:w="11907" w:h="16839" w:code="9"/>
      <w:pgMar w:top="1418" w:right="1418" w:bottom="1418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DCA" w:rsidRDefault="00F84DCA" w:rsidP="003D4EB6">
      <w:pPr>
        <w:spacing w:after="0" w:line="240" w:lineRule="auto"/>
      </w:pPr>
      <w:r>
        <w:separator/>
      </w:r>
    </w:p>
  </w:endnote>
  <w:endnote w:type="continuationSeparator" w:id="0">
    <w:p w:rsidR="00F84DCA" w:rsidRDefault="00F84DCA" w:rsidP="003D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F3D" w:rsidRPr="00D30F3D" w:rsidRDefault="00F84DCA" w:rsidP="00D30F3D">
    <w:pPr>
      <w:pStyle w:val="Footer"/>
      <w:jc w:val="center"/>
      <w:rPr>
        <w:rFonts w:ascii="Palatino Linotype" w:eastAsia="Times New Roman" w:hAnsi="Palatino Linotype"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ab/>
    </w:r>
    <w:r w:rsidR="00D30F3D" w:rsidRPr="00D30F3D">
      <w:rPr>
        <w:rFonts w:ascii="Palatino Linotype" w:hAnsi="Palatino Linotype"/>
        <w:color w:val="0A609D"/>
        <w:sz w:val="15"/>
        <w:szCs w:val="15"/>
      </w:rPr>
      <w:t xml:space="preserve">Prinsenstraat 90 | Willemstad, Curaçao | T.: +(599) 9 733 2000 |  </w:t>
    </w:r>
    <w:hyperlink r:id="rId1" w:history="1">
      <w:r w:rsidR="00D30F3D" w:rsidRPr="00D30F3D">
        <w:rPr>
          <w:rFonts w:ascii="Palatino Linotype" w:hAnsi="Palatino Linotype"/>
          <w:color w:val="0563C1" w:themeColor="hyperlink"/>
          <w:sz w:val="15"/>
          <w:szCs w:val="15"/>
          <w:u w:val="single"/>
        </w:rPr>
        <w:t>www.</w:t>
      </w:r>
    </w:hyperlink>
    <w:r w:rsidR="00D30F3D" w:rsidRPr="00D30F3D">
      <w:rPr>
        <w:rFonts w:ascii="Palatino Linotype" w:hAnsi="Palatino Linotype"/>
        <w:color w:val="0563C1" w:themeColor="hyperlink"/>
        <w:sz w:val="15"/>
        <w:szCs w:val="15"/>
        <w:u w:val="single"/>
      </w:rPr>
      <w:t>immigrationcur.org</w:t>
    </w:r>
    <w:r w:rsidR="00D30F3D" w:rsidRPr="00D30F3D">
      <w:rPr>
        <w:rFonts w:ascii="Palatino Linotype" w:eastAsia="Times New Roman" w:hAnsi="Palatino Linotype"/>
        <w:color w:val="0A609D"/>
        <w:sz w:val="15"/>
        <w:szCs w:val="15"/>
      </w:rPr>
      <w:t>| info@immigrationcur.org</w:t>
    </w:r>
  </w:p>
  <w:p w:rsidR="00D30F3D" w:rsidRPr="00D30F3D" w:rsidRDefault="00D30F3D" w:rsidP="00D30F3D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hAnsi="Palatino Linotype"/>
        <w:color w:val="0A609D"/>
        <w:sz w:val="15"/>
        <w:szCs w:val="15"/>
      </w:rPr>
    </w:pPr>
    <w:r w:rsidRPr="00D30F3D">
      <w:rPr>
        <w:rFonts w:ascii="Palatino Linotype" w:eastAsia="Times New Roman" w:hAnsi="Palatino Linotype" w:cs="Calibri"/>
        <w:color w:val="0A609D"/>
        <w:sz w:val="15"/>
        <w:szCs w:val="15"/>
      </w:rPr>
      <w:t xml:space="preserve">Pagina </w: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PAGE </w:instrTex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</w:rPr>
      <w:t xml:space="preserve"> van</w:t>
    </w:r>
    <w:r w:rsidRPr="00D30F3D">
      <w:rPr>
        <w:rFonts w:ascii="Palatino Linotype" w:eastAsia="Times New Roman" w:hAnsi="Palatino Linotype" w:cs="Calibri"/>
        <w:color w:val="0A609D"/>
        <w:sz w:val="15"/>
        <w:szCs w:val="15"/>
      </w:rPr>
      <w:t xml:space="preserve"> </w: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NUMPAGES  </w:instrTex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</w:p>
  <w:p w:rsidR="00D30F3D" w:rsidRPr="00A47BBE" w:rsidRDefault="00D30F3D" w:rsidP="00D30F3D">
    <w:pPr>
      <w:pStyle w:val="Footer"/>
      <w:rPr>
        <w:rFonts w:ascii="Palatino Linotype" w:hAnsi="Palatino Linotype"/>
        <w:b/>
        <w:color w:val="0A609D"/>
        <w:sz w:val="15"/>
        <w:szCs w:val="15"/>
      </w:rPr>
    </w:pPr>
  </w:p>
  <w:p w:rsidR="00F84DCA" w:rsidRPr="00DA7DC8" w:rsidRDefault="00F84DCA" w:rsidP="00D30F3D">
    <w:pPr>
      <w:pStyle w:val="Footer"/>
      <w:rPr>
        <w:rFonts w:ascii="Palatino Linotype" w:hAnsi="Palatino Linotype"/>
        <w:b/>
        <w:color w:val="0A609D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F3D" w:rsidRPr="00D30F3D" w:rsidRDefault="00F84DCA" w:rsidP="00D30F3D">
    <w:pPr>
      <w:pStyle w:val="Footer"/>
      <w:jc w:val="center"/>
      <w:rPr>
        <w:rFonts w:ascii="Palatino Linotype" w:eastAsia="Times New Roman" w:hAnsi="Palatino Linotype"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ab/>
    </w:r>
    <w:r w:rsidR="00D30F3D" w:rsidRPr="00D30F3D">
      <w:rPr>
        <w:rFonts w:ascii="Palatino Linotype" w:hAnsi="Palatino Linotype"/>
        <w:color w:val="0A609D"/>
        <w:sz w:val="15"/>
        <w:szCs w:val="15"/>
      </w:rPr>
      <w:t xml:space="preserve">Prinsenstraat 90 | Willemstad, Curaçao | T.: +(599) 9 733 2000 |  </w:t>
    </w:r>
    <w:hyperlink r:id="rId1" w:history="1">
      <w:r w:rsidR="00D30F3D" w:rsidRPr="00D30F3D">
        <w:rPr>
          <w:rFonts w:ascii="Palatino Linotype" w:hAnsi="Palatino Linotype"/>
          <w:color w:val="0563C1" w:themeColor="hyperlink"/>
          <w:sz w:val="15"/>
          <w:szCs w:val="15"/>
          <w:u w:val="single"/>
        </w:rPr>
        <w:t>www.</w:t>
      </w:r>
    </w:hyperlink>
    <w:r w:rsidR="00D30F3D" w:rsidRPr="00D30F3D">
      <w:rPr>
        <w:rFonts w:ascii="Palatino Linotype" w:hAnsi="Palatino Linotype"/>
        <w:color w:val="0563C1" w:themeColor="hyperlink"/>
        <w:sz w:val="15"/>
        <w:szCs w:val="15"/>
        <w:u w:val="single"/>
      </w:rPr>
      <w:t>immigrationcur.org</w:t>
    </w:r>
    <w:r w:rsidR="00D30F3D" w:rsidRPr="00D30F3D">
      <w:rPr>
        <w:rFonts w:ascii="Palatino Linotype" w:eastAsia="Times New Roman" w:hAnsi="Palatino Linotype"/>
        <w:color w:val="0A609D"/>
        <w:sz w:val="15"/>
        <w:szCs w:val="15"/>
      </w:rPr>
      <w:t>| info@immigrationcur.org</w:t>
    </w:r>
  </w:p>
  <w:p w:rsidR="00D30F3D" w:rsidRPr="00D30F3D" w:rsidRDefault="00D30F3D" w:rsidP="00D30F3D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hAnsi="Palatino Linotype"/>
        <w:color w:val="0A609D"/>
        <w:sz w:val="15"/>
        <w:szCs w:val="15"/>
      </w:rPr>
    </w:pPr>
    <w:r w:rsidRPr="00D30F3D">
      <w:rPr>
        <w:rFonts w:ascii="Palatino Linotype" w:eastAsia="Times New Roman" w:hAnsi="Palatino Linotype" w:cs="Calibri"/>
        <w:color w:val="0A609D"/>
        <w:sz w:val="15"/>
        <w:szCs w:val="15"/>
      </w:rPr>
      <w:t xml:space="preserve">Pagina </w: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PAGE </w:instrTex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1</w:t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  <w:r w:rsidRPr="00D30F3D">
      <w:rPr>
        <w:rFonts w:ascii="Palatino Linotype" w:eastAsia="Times New Roman" w:hAnsi="Palatino Linotype" w:cs="Calibri"/>
        <w:bCs/>
        <w:color w:val="0A609D"/>
        <w:sz w:val="15"/>
        <w:szCs w:val="15"/>
      </w:rPr>
      <w:t xml:space="preserve"> van</w:t>
    </w:r>
    <w:r w:rsidRPr="00D30F3D">
      <w:rPr>
        <w:rFonts w:ascii="Palatino Linotype" w:eastAsia="Times New Roman" w:hAnsi="Palatino Linotype" w:cs="Calibri"/>
        <w:color w:val="0A609D"/>
        <w:sz w:val="15"/>
        <w:szCs w:val="15"/>
      </w:rPr>
      <w:t xml:space="preserve"> </w:t>
    </w:r>
    <w:r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t>2</w:t>
    </w:r>
  </w:p>
  <w:p w:rsidR="00F84DCA" w:rsidRPr="00A47BBE" w:rsidRDefault="00F84DCA" w:rsidP="001223E5">
    <w:pPr>
      <w:pStyle w:val="Footer"/>
      <w:rPr>
        <w:rFonts w:ascii="Palatino Linotype" w:hAnsi="Palatino Linotype"/>
        <w:b/>
        <w:color w:val="0A609D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DCA" w:rsidRDefault="00F84DCA" w:rsidP="003D4EB6">
      <w:pPr>
        <w:spacing w:after="0" w:line="240" w:lineRule="auto"/>
      </w:pPr>
      <w:r>
        <w:separator/>
      </w:r>
    </w:p>
  </w:footnote>
  <w:footnote w:type="continuationSeparator" w:id="0">
    <w:p w:rsidR="00F84DCA" w:rsidRDefault="00F84DCA" w:rsidP="003D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CA" w:rsidRPr="00DE5E0F" w:rsidRDefault="00F84DCA" w:rsidP="00DE5E0F">
    <w:pPr>
      <w:pStyle w:val="Header"/>
    </w:pPr>
    <w:r w:rsidRPr="00A33452"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-395605</wp:posOffset>
          </wp:positionH>
          <wp:positionV relativeFrom="paragraph">
            <wp:posOffset>-116840</wp:posOffset>
          </wp:positionV>
          <wp:extent cx="4562475" cy="1065757"/>
          <wp:effectExtent l="0" t="0" r="0" b="1270"/>
          <wp:wrapNone/>
          <wp:docPr id="21" name="Picture 21" descr="C:\Users\vd1075\AppData\Local\Microsoft\Windows\INetCache\Content.Outlook\M8Q6AN5V\TO-Esp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d1075\AppData\Local\Microsoft\Windows\INetCache\Content.Outlook\M8Q6AN5V\TO-Esp (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834" cy="106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1A74"/>
    <w:multiLevelType w:val="hybridMultilevel"/>
    <w:tmpl w:val="3AAC3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2DA1"/>
    <w:multiLevelType w:val="hybridMultilevel"/>
    <w:tmpl w:val="7F488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A7DB6"/>
    <w:multiLevelType w:val="hybridMultilevel"/>
    <w:tmpl w:val="A836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208B"/>
    <w:multiLevelType w:val="hybridMultilevel"/>
    <w:tmpl w:val="40B6D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857D2"/>
    <w:multiLevelType w:val="hybridMultilevel"/>
    <w:tmpl w:val="0A886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A1777"/>
    <w:multiLevelType w:val="hybridMultilevel"/>
    <w:tmpl w:val="1A62A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D0E36"/>
    <w:multiLevelType w:val="hybridMultilevel"/>
    <w:tmpl w:val="2B62C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94E"/>
    <w:multiLevelType w:val="hybridMultilevel"/>
    <w:tmpl w:val="818A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A3D18"/>
    <w:multiLevelType w:val="hybridMultilevel"/>
    <w:tmpl w:val="FB72F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03D20"/>
    <w:multiLevelType w:val="hybridMultilevel"/>
    <w:tmpl w:val="74206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F61F4"/>
    <w:multiLevelType w:val="hybridMultilevel"/>
    <w:tmpl w:val="A86A8E4E"/>
    <w:lvl w:ilvl="0" w:tplc="5F220BD8">
      <w:numFmt w:val="bullet"/>
      <w:lvlText w:val="-"/>
      <w:lvlJc w:val="left"/>
      <w:pPr>
        <w:ind w:left="1080" w:hanging="360"/>
      </w:pPr>
      <w:rPr>
        <w:rFonts w:ascii="Cambria" w:eastAsia="Times New Roman" w:hAnsi="Cambri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AF672E"/>
    <w:multiLevelType w:val="hybridMultilevel"/>
    <w:tmpl w:val="601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164C8"/>
    <w:multiLevelType w:val="hybridMultilevel"/>
    <w:tmpl w:val="FDB6CF56"/>
    <w:lvl w:ilvl="0" w:tplc="17F2216E">
      <w:start w:val="14"/>
      <w:numFmt w:val="bullet"/>
      <w:lvlText w:val="-"/>
      <w:lvlJc w:val="left"/>
      <w:pPr>
        <w:ind w:left="1080" w:hanging="360"/>
      </w:pPr>
      <w:rPr>
        <w:rFonts w:ascii="Cambria" w:eastAsia="Times New Roman" w:hAnsi="Cambri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F162F5"/>
    <w:multiLevelType w:val="hybridMultilevel"/>
    <w:tmpl w:val="86A036F6"/>
    <w:lvl w:ilvl="0" w:tplc="FCB663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44971"/>
    <w:multiLevelType w:val="hybridMultilevel"/>
    <w:tmpl w:val="6C9CF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70BDC"/>
    <w:multiLevelType w:val="hybridMultilevel"/>
    <w:tmpl w:val="5BECD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333E2"/>
    <w:multiLevelType w:val="hybridMultilevel"/>
    <w:tmpl w:val="46324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854C6"/>
    <w:multiLevelType w:val="hybridMultilevel"/>
    <w:tmpl w:val="FED26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6D294F"/>
    <w:multiLevelType w:val="hybridMultilevel"/>
    <w:tmpl w:val="09847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12402"/>
    <w:multiLevelType w:val="hybridMultilevel"/>
    <w:tmpl w:val="152C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B083F"/>
    <w:multiLevelType w:val="hybridMultilevel"/>
    <w:tmpl w:val="04AA4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B6298"/>
    <w:multiLevelType w:val="hybridMultilevel"/>
    <w:tmpl w:val="7F00A83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87830"/>
    <w:multiLevelType w:val="hybridMultilevel"/>
    <w:tmpl w:val="26F4C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36010"/>
    <w:multiLevelType w:val="hybridMultilevel"/>
    <w:tmpl w:val="807C8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2216E">
      <w:start w:val="14"/>
      <w:numFmt w:val="bullet"/>
      <w:lvlText w:val="-"/>
      <w:lvlJc w:val="left"/>
      <w:pPr>
        <w:ind w:left="1353" w:hanging="360"/>
      </w:pPr>
      <w:rPr>
        <w:rFonts w:ascii="Cambria" w:eastAsia="Times New Roman" w:hAnsi="Cambria" w:cs="Tahoma" w:hint="default"/>
        <w:lang w:val="en-U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2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11"/>
  </w:num>
  <w:num w:numId="9">
    <w:abstractNumId w:val="23"/>
  </w:num>
  <w:num w:numId="10">
    <w:abstractNumId w:val="19"/>
  </w:num>
  <w:num w:numId="11">
    <w:abstractNumId w:val="12"/>
  </w:num>
  <w:num w:numId="12">
    <w:abstractNumId w:val="21"/>
  </w:num>
  <w:num w:numId="13">
    <w:abstractNumId w:val="2"/>
  </w:num>
  <w:num w:numId="14">
    <w:abstractNumId w:val="6"/>
  </w:num>
  <w:num w:numId="15">
    <w:abstractNumId w:val="14"/>
  </w:num>
  <w:num w:numId="16">
    <w:abstractNumId w:val="20"/>
  </w:num>
  <w:num w:numId="17">
    <w:abstractNumId w:val="4"/>
  </w:num>
  <w:num w:numId="18">
    <w:abstractNumId w:val="9"/>
  </w:num>
  <w:num w:numId="19">
    <w:abstractNumId w:val="8"/>
  </w:num>
  <w:num w:numId="20">
    <w:abstractNumId w:val="18"/>
  </w:num>
  <w:num w:numId="21">
    <w:abstractNumId w:val="0"/>
  </w:num>
  <w:num w:numId="22">
    <w:abstractNumId w:val="15"/>
  </w:num>
  <w:num w:numId="23">
    <w:abstractNumId w:val="16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formatting="1" w:enforcement="0"/>
  <w:defaultTabStop w:val="720"/>
  <w:characterSpacingControl w:val="doNotCompress"/>
  <w:hdrShapeDefaults>
    <o:shapedefaults v:ext="edit" spidmax="24577" fillcolor="#253c7e" stroke="f">
      <v:fill color="#253c7e"/>
      <v:stroke on="f"/>
      <o:colormru v:ext="edit" colors="#263c7e,#253c7e,#e4d435,#e28a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DC8"/>
    <w:rsid w:val="000004C5"/>
    <w:rsid w:val="00010D3B"/>
    <w:rsid w:val="00020319"/>
    <w:rsid w:val="0004445C"/>
    <w:rsid w:val="00045AA4"/>
    <w:rsid w:val="00047B5B"/>
    <w:rsid w:val="000846CD"/>
    <w:rsid w:val="00086219"/>
    <w:rsid w:val="000B488F"/>
    <w:rsid w:val="000C08DB"/>
    <w:rsid w:val="000D0028"/>
    <w:rsid w:val="000E7B30"/>
    <w:rsid w:val="00103B44"/>
    <w:rsid w:val="0010517B"/>
    <w:rsid w:val="00116EA0"/>
    <w:rsid w:val="00117FBA"/>
    <w:rsid w:val="001223E5"/>
    <w:rsid w:val="00126676"/>
    <w:rsid w:val="0013046B"/>
    <w:rsid w:val="001320C4"/>
    <w:rsid w:val="00132BE7"/>
    <w:rsid w:val="00141BD5"/>
    <w:rsid w:val="00144429"/>
    <w:rsid w:val="00144471"/>
    <w:rsid w:val="00185435"/>
    <w:rsid w:val="00193B71"/>
    <w:rsid w:val="001A0517"/>
    <w:rsid w:val="001B0FE1"/>
    <w:rsid w:val="001B156C"/>
    <w:rsid w:val="001B37D3"/>
    <w:rsid w:val="001C1B44"/>
    <w:rsid w:val="001D18A6"/>
    <w:rsid w:val="001D23AC"/>
    <w:rsid w:val="001F16A2"/>
    <w:rsid w:val="001F581B"/>
    <w:rsid w:val="00214A27"/>
    <w:rsid w:val="0021775A"/>
    <w:rsid w:val="00222357"/>
    <w:rsid w:val="002242E6"/>
    <w:rsid w:val="002305D6"/>
    <w:rsid w:val="002337BB"/>
    <w:rsid w:val="00233DE8"/>
    <w:rsid w:val="002430C5"/>
    <w:rsid w:val="00244212"/>
    <w:rsid w:val="002776ED"/>
    <w:rsid w:val="00292A25"/>
    <w:rsid w:val="002A18A0"/>
    <w:rsid w:val="002A25DB"/>
    <w:rsid w:val="002B7A04"/>
    <w:rsid w:val="002E28C3"/>
    <w:rsid w:val="002F55C5"/>
    <w:rsid w:val="00346F9A"/>
    <w:rsid w:val="00354241"/>
    <w:rsid w:val="00372010"/>
    <w:rsid w:val="00373B3E"/>
    <w:rsid w:val="0038116F"/>
    <w:rsid w:val="003A1682"/>
    <w:rsid w:val="003A7034"/>
    <w:rsid w:val="003B48E2"/>
    <w:rsid w:val="003C4A8C"/>
    <w:rsid w:val="003D4A6C"/>
    <w:rsid w:val="003D4EB6"/>
    <w:rsid w:val="003D753D"/>
    <w:rsid w:val="003E183B"/>
    <w:rsid w:val="00400260"/>
    <w:rsid w:val="004144BF"/>
    <w:rsid w:val="00430762"/>
    <w:rsid w:val="00451E59"/>
    <w:rsid w:val="004528A4"/>
    <w:rsid w:val="00464C82"/>
    <w:rsid w:val="00471B48"/>
    <w:rsid w:val="004775B2"/>
    <w:rsid w:val="0049246D"/>
    <w:rsid w:val="00494B22"/>
    <w:rsid w:val="004B5A07"/>
    <w:rsid w:val="004C6663"/>
    <w:rsid w:val="004D7BD4"/>
    <w:rsid w:val="004E6F9A"/>
    <w:rsid w:val="00512091"/>
    <w:rsid w:val="00516E58"/>
    <w:rsid w:val="0052401A"/>
    <w:rsid w:val="00563F2E"/>
    <w:rsid w:val="0057049A"/>
    <w:rsid w:val="00582A84"/>
    <w:rsid w:val="0058684C"/>
    <w:rsid w:val="005964BD"/>
    <w:rsid w:val="005A628E"/>
    <w:rsid w:val="005B1CF8"/>
    <w:rsid w:val="005C0000"/>
    <w:rsid w:val="005C3C34"/>
    <w:rsid w:val="005D3645"/>
    <w:rsid w:val="005D658F"/>
    <w:rsid w:val="005E0093"/>
    <w:rsid w:val="0061045C"/>
    <w:rsid w:val="00615403"/>
    <w:rsid w:val="0061587B"/>
    <w:rsid w:val="00632724"/>
    <w:rsid w:val="00641F80"/>
    <w:rsid w:val="00664004"/>
    <w:rsid w:val="00665A88"/>
    <w:rsid w:val="006720CD"/>
    <w:rsid w:val="00673887"/>
    <w:rsid w:val="00675CD1"/>
    <w:rsid w:val="0067677C"/>
    <w:rsid w:val="0068250E"/>
    <w:rsid w:val="006D6724"/>
    <w:rsid w:val="00723D1C"/>
    <w:rsid w:val="007478C0"/>
    <w:rsid w:val="0075298F"/>
    <w:rsid w:val="007830A8"/>
    <w:rsid w:val="0079428D"/>
    <w:rsid w:val="007B6B48"/>
    <w:rsid w:val="007C0B86"/>
    <w:rsid w:val="007D2104"/>
    <w:rsid w:val="007D556E"/>
    <w:rsid w:val="007D6509"/>
    <w:rsid w:val="007F3D37"/>
    <w:rsid w:val="00800DC3"/>
    <w:rsid w:val="00805B84"/>
    <w:rsid w:val="00807295"/>
    <w:rsid w:val="0082075C"/>
    <w:rsid w:val="00823223"/>
    <w:rsid w:val="008270CD"/>
    <w:rsid w:val="008402B4"/>
    <w:rsid w:val="00842408"/>
    <w:rsid w:val="0086620B"/>
    <w:rsid w:val="008676CA"/>
    <w:rsid w:val="00873190"/>
    <w:rsid w:val="00876264"/>
    <w:rsid w:val="00877B5F"/>
    <w:rsid w:val="00882CF8"/>
    <w:rsid w:val="0088783E"/>
    <w:rsid w:val="00894F78"/>
    <w:rsid w:val="0089750F"/>
    <w:rsid w:val="008B6781"/>
    <w:rsid w:val="008C7AB6"/>
    <w:rsid w:val="008D2207"/>
    <w:rsid w:val="008D252A"/>
    <w:rsid w:val="008E3F0D"/>
    <w:rsid w:val="008E7690"/>
    <w:rsid w:val="00916C78"/>
    <w:rsid w:val="009235CE"/>
    <w:rsid w:val="009244A4"/>
    <w:rsid w:val="00927E36"/>
    <w:rsid w:val="00955581"/>
    <w:rsid w:val="009571E8"/>
    <w:rsid w:val="00961CDE"/>
    <w:rsid w:val="00990D70"/>
    <w:rsid w:val="00993BAD"/>
    <w:rsid w:val="009B2722"/>
    <w:rsid w:val="009C7603"/>
    <w:rsid w:val="009D2A76"/>
    <w:rsid w:val="009E65FD"/>
    <w:rsid w:val="009F1B8C"/>
    <w:rsid w:val="00A24C68"/>
    <w:rsid w:val="00A271A8"/>
    <w:rsid w:val="00A37177"/>
    <w:rsid w:val="00A4370C"/>
    <w:rsid w:val="00A43810"/>
    <w:rsid w:val="00A47BBE"/>
    <w:rsid w:val="00A543D4"/>
    <w:rsid w:val="00A73F4D"/>
    <w:rsid w:val="00A748E7"/>
    <w:rsid w:val="00A94A3F"/>
    <w:rsid w:val="00AC201B"/>
    <w:rsid w:val="00AC2149"/>
    <w:rsid w:val="00AE5128"/>
    <w:rsid w:val="00AE69FC"/>
    <w:rsid w:val="00AE7E5A"/>
    <w:rsid w:val="00AF0F2F"/>
    <w:rsid w:val="00B07F9F"/>
    <w:rsid w:val="00B12FF7"/>
    <w:rsid w:val="00B2285A"/>
    <w:rsid w:val="00B326E3"/>
    <w:rsid w:val="00B360C8"/>
    <w:rsid w:val="00B37E36"/>
    <w:rsid w:val="00B45F91"/>
    <w:rsid w:val="00B5628B"/>
    <w:rsid w:val="00B62DE9"/>
    <w:rsid w:val="00B669F6"/>
    <w:rsid w:val="00B75B1F"/>
    <w:rsid w:val="00B833E4"/>
    <w:rsid w:val="00B84A35"/>
    <w:rsid w:val="00B85D58"/>
    <w:rsid w:val="00B920C0"/>
    <w:rsid w:val="00BB1DFC"/>
    <w:rsid w:val="00BB30BE"/>
    <w:rsid w:val="00BC2849"/>
    <w:rsid w:val="00BC5238"/>
    <w:rsid w:val="00BE64AF"/>
    <w:rsid w:val="00BE7CF1"/>
    <w:rsid w:val="00BF34C3"/>
    <w:rsid w:val="00C02ACA"/>
    <w:rsid w:val="00C05EEE"/>
    <w:rsid w:val="00C10235"/>
    <w:rsid w:val="00C17200"/>
    <w:rsid w:val="00C179A9"/>
    <w:rsid w:val="00C23FAE"/>
    <w:rsid w:val="00C26C4A"/>
    <w:rsid w:val="00C36ABA"/>
    <w:rsid w:val="00C81D00"/>
    <w:rsid w:val="00C86795"/>
    <w:rsid w:val="00C978A7"/>
    <w:rsid w:val="00CA2267"/>
    <w:rsid w:val="00CB22ED"/>
    <w:rsid w:val="00CB6385"/>
    <w:rsid w:val="00CB78ED"/>
    <w:rsid w:val="00CC25AB"/>
    <w:rsid w:val="00CC2E13"/>
    <w:rsid w:val="00CC7F23"/>
    <w:rsid w:val="00CE2575"/>
    <w:rsid w:val="00CE3165"/>
    <w:rsid w:val="00D07DF3"/>
    <w:rsid w:val="00D115CE"/>
    <w:rsid w:val="00D12DB2"/>
    <w:rsid w:val="00D14F55"/>
    <w:rsid w:val="00D30F3D"/>
    <w:rsid w:val="00D41155"/>
    <w:rsid w:val="00D42061"/>
    <w:rsid w:val="00D620A3"/>
    <w:rsid w:val="00D83E31"/>
    <w:rsid w:val="00D952BA"/>
    <w:rsid w:val="00D95B59"/>
    <w:rsid w:val="00DA1FD7"/>
    <w:rsid w:val="00DA4D7C"/>
    <w:rsid w:val="00DA7DC8"/>
    <w:rsid w:val="00DC45E1"/>
    <w:rsid w:val="00DD17DD"/>
    <w:rsid w:val="00DD2ACE"/>
    <w:rsid w:val="00DD6189"/>
    <w:rsid w:val="00DE3514"/>
    <w:rsid w:val="00DE5E0F"/>
    <w:rsid w:val="00E04305"/>
    <w:rsid w:val="00E1215D"/>
    <w:rsid w:val="00E20020"/>
    <w:rsid w:val="00E23D46"/>
    <w:rsid w:val="00E36C72"/>
    <w:rsid w:val="00E4170B"/>
    <w:rsid w:val="00E41ED9"/>
    <w:rsid w:val="00E46CA8"/>
    <w:rsid w:val="00E52806"/>
    <w:rsid w:val="00E54598"/>
    <w:rsid w:val="00E804FF"/>
    <w:rsid w:val="00E92AE1"/>
    <w:rsid w:val="00E92CC1"/>
    <w:rsid w:val="00ED650D"/>
    <w:rsid w:val="00EE1C88"/>
    <w:rsid w:val="00EE1D1F"/>
    <w:rsid w:val="00EE512F"/>
    <w:rsid w:val="00EF1459"/>
    <w:rsid w:val="00F12B00"/>
    <w:rsid w:val="00F244BC"/>
    <w:rsid w:val="00F366C4"/>
    <w:rsid w:val="00F438C8"/>
    <w:rsid w:val="00F70A53"/>
    <w:rsid w:val="00F70AAC"/>
    <w:rsid w:val="00F7190C"/>
    <w:rsid w:val="00F7198D"/>
    <w:rsid w:val="00F73F78"/>
    <w:rsid w:val="00F74A55"/>
    <w:rsid w:val="00F84DCA"/>
    <w:rsid w:val="00F9121E"/>
    <w:rsid w:val="00FA4A05"/>
    <w:rsid w:val="00FC61D1"/>
    <w:rsid w:val="00FE5AC2"/>
    <w:rsid w:val="00FF0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 fillcolor="#253c7e" stroke="f">
      <v:fill color="#253c7e"/>
      <v:stroke on="f"/>
      <o:colormru v:ext="edit" colors="#263c7e,#253c7e,#e4d435,#e28a24"/>
    </o:shapedefaults>
    <o:shapelayout v:ext="edit">
      <o:idmap v:ext="edit" data="1"/>
    </o:shapelayout>
  </w:shapeDefaults>
  <w:decimalSymbol w:val="."/>
  <w:listSeparator w:val=","/>
  <w14:docId w14:val="4A8BB553"/>
  <w15:docId w15:val="{86F38837-B694-4C92-BFAF-15F7AF91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645"/>
    <w:pPr>
      <w:spacing w:after="160"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6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6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D4EB6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D4EB6"/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48E7"/>
    <w:rPr>
      <w:rFonts w:ascii="Segoe UI" w:hAnsi="Segoe UI" w:cs="Segoe UI"/>
      <w:sz w:val="18"/>
      <w:szCs w:val="18"/>
      <w:lang w:val="nl-NL"/>
    </w:rPr>
  </w:style>
  <w:style w:type="paragraph" w:customStyle="1" w:styleId="BodyPalatino9">
    <w:name w:val="Body Palatino 9"/>
    <w:basedOn w:val="Normal"/>
    <w:link w:val="BodyPalatino9Char"/>
    <w:qFormat/>
    <w:rsid w:val="00632724"/>
    <w:pPr>
      <w:spacing w:after="0" w:line="220" w:lineRule="atLeast"/>
      <w:contextualSpacing/>
    </w:pPr>
    <w:rPr>
      <w:rFonts w:ascii="Palatino Linotype" w:eastAsia="MS Mincho" w:hAnsi="Palatino Linotype"/>
      <w:sz w:val="18"/>
      <w:szCs w:val="18"/>
    </w:rPr>
  </w:style>
  <w:style w:type="character" w:customStyle="1" w:styleId="BodyPalatino9Char">
    <w:name w:val="Body Palatino 9 Char"/>
    <w:link w:val="BodyPalatino9"/>
    <w:rsid w:val="00632724"/>
    <w:rPr>
      <w:rFonts w:ascii="Palatino Linotype" w:eastAsia="MS Mincho" w:hAnsi="Palatino Linotype"/>
      <w:sz w:val="18"/>
      <w:szCs w:val="18"/>
      <w:lang w:val="nl-NL"/>
    </w:rPr>
  </w:style>
  <w:style w:type="character" w:customStyle="1" w:styleId="TabelPalatino7">
    <w:name w:val="Tabel Palatino 7"/>
    <w:uiPriority w:val="1"/>
    <w:qFormat/>
    <w:rsid w:val="00632724"/>
    <w:rPr>
      <w:rFonts w:ascii="Palatino Linotype" w:hAnsi="Palatino Linotype"/>
      <w:b w:val="0"/>
      <w:i w:val="0"/>
      <w:color w:val="auto"/>
      <w:sz w:val="14"/>
    </w:rPr>
  </w:style>
  <w:style w:type="paragraph" w:customStyle="1" w:styleId="Palatino7Bold">
    <w:name w:val="Palatino 7 Bold"/>
    <w:basedOn w:val="Normal"/>
    <w:link w:val="Palatino7BoldChar"/>
    <w:qFormat/>
    <w:rsid w:val="00632724"/>
    <w:pPr>
      <w:spacing w:after="0" w:line="220" w:lineRule="exact"/>
      <w:contextualSpacing/>
    </w:pPr>
    <w:rPr>
      <w:rFonts w:ascii="Palatino Linotype" w:eastAsia="MS Mincho" w:hAnsi="Palatino Linotype"/>
      <w:b/>
      <w:sz w:val="14"/>
      <w:szCs w:val="18"/>
    </w:rPr>
  </w:style>
  <w:style w:type="character" w:customStyle="1" w:styleId="Palatino7BoldChar">
    <w:name w:val="Palatino 7 Bold Char"/>
    <w:link w:val="Palatino7Bold"/>
    <w:rsid w:val="00632724"/>
    <w:rPr>
      <w:rFonts w:ascii="Palatino Linotype" w:eastAsia="MS Mincho" w:hAnsi="Palatino Linotype"/>
      <w:b/>
      <w:sz w:val="14"/>
      <w:szCs w:val="18"/>
      <w:lang w:val="nl-NL"/>
    </w:rPr>
  </w:style>
  <w:style w:type="paragraph" w:customStyle="1" w:styleId="addresses">
    <w:name w:val="addresses"/>
    <w:basedOn w:val="BodyPalatino9"/>
    <w:qFormat/>
    <w:rsid w:val="00512091"/>
    <w:pPr>
      <w:tabs>
        <w:tab w:val="left" w:pos="1530"/>
        <w:tab w:val="left" w:pos="3150"/>
        <w:tab w:val="left" w:pos="4680"/>
        <w:tab w:val="left" w:pos="6300"/>
      </w:tabs>
      <w:spacing w:line="190" w:lineRule="exact"/>
    </w:pPr>
    <w:rPr>
      <w:b/>
      <w:noProof/>
    </w:rPr>
  </w:style>
  <w:style w:type="character" w:customStyle="1" w:styleId="Palatino7ItalicBody">
    <w:name w:val="Palatino 7 Italic Body"/>
    <w:uiPriority w:val="1"/>
    <w:qFormat/>
    <w:rsid w:val="00F366C4"/>
    <w:rPr>
      <w:rFonts w:ascii="Palatino Linotype" w:hAnsi="Palatino Linotype"/>
      <w:i/>
      <w:sz w:val="14"/>
      <w:szCs w:val="14"/>
    </w:rPr>
  </w:style>
  <w:style w:type="character" w:customStyle="1" w:styleId="page2numb">
    <w:name w:val="page2numb"/>
    <w:uiPriority w:val="1"/>
    <w:qFormat/>
    <w:rsid w:val="00132BE7"/>
    <w:rPr>
      <w:rFonts w:ascii="Palatino Linotype" w:hAnsi="Palatino Linotype"/>
      <w:b/>
      <w:i w:val="0"/>
      <w:sz w:val="14"/>
      <w:szCs w:val="14"/>
    </w:rPr>
  </w:style>
  <w:style w:type="paragraph" w:customStyle="1" w:styleId="dienst">
    <w:name w:val="dienst"/>
    <w:basedOn w:val="Normal"/>
    <w:qFormat/>
    <w:rsid w:val="001223E5"/>
    <w:pPr>
      <w:tabs>
        <w:tab w:val="left" w:pos="1106"/>
      </w:tabs>
      <w:spacing w:after="0" w:line="180" w:lineRule="exact"/>
    </w:pPr>
    <w:rPr>
      <w:rFonts w:ascii="Palatino Linotype" w:hAnsi="Palatino Linotype"/>
      <w:i/>
      <w:color w:val="0A609D"/>
      <w:sz w:val="16"/>
      <w:szCs w:val="16"/>
    </w:rPr>
  </w:style>
  <w:style w:type="character" w:styleId="PlaceholderText">
    <w:name w:val="Placeholder Text"/>
    <w:uiPriority w:val="99"/>
    <w:semiHidden/>
    <w:rsid w:val="001F581B"/>
    <w:rPr>
      <w:color w:val="808080"/>
    </w:rPr>
  </w:style>
  <w:style w:type="character" w:customStyle="1" w:styleId="Style1">
    <w:name w:val="Style1"/>
    <w:uiPriority w:val="1"/>
    <w:qFormat/>
    <w:rsid w:val="001223E5"/>
    <w:rPr>
      <w:rFonts w:ascii="Palatino Linotype" w:hAnsi="Palatino Linotype"/>
      <w:b/>
      <w:color w:val="0A609D"/>
      <w:sz w:val="16"/>
      <w:szCs w:val="16"/>
    </w:rPr>
  </w:style>
  <w:style w:type="paragraph" w:customStyle="1" w:styleId="Onderdeel">
    <w:name w:val="Onderdeel"/>
    <w:basedOn w:val="dienst"/>
    <w:qFormat/>
    <w:rsid w:val="00955581"/>
    <w:pPr>
      <w:spacing w:line="240" w:lineRule="atLeast"/>
    </w:pPr>
    <w:rPr>
      <w:i w:val="0"/>
    </w:rPr>
  </w:style>
  <w:style w:type="paragraph" w:customStyle="1" w:styleId="Arial13TabelTitelkleur">
    <w:name w:val="Arial 13 Tabel Titel kleur"/>
    <w:basedOn w:val="Normal"/>
    <w:link w:val="Arial13TabelTitelkleurChar"/>
    <w:rsid w:val="00141BD5"/>
    <w:pPr>
      <w:framePr w:wrap="around" w:vAnchor="page" w:hAnchor="page" w:x="568" w:y="712"/>
      <w:spacing w:after="0" w:line="220" w:lineRule="atLeast"/>
      <w:contextualSpacing/>
      <w:suppressOverlap/>
    </w:pPr>
    <w:rPr>
      <w:rFonts w:ascii="Arial" w:eastAsia="MS Mincho" w:hAnsi="Arial" w:cs="Arial"/>
      <w:b/>
      <w:sz w:val="26"/>
      <w:szCs w:val="26"/>
    </w:rPr>
  </w:style>
  <w:style w:type="paragraph" w:customStyle="1" w:styleId="BodyPalatinoBold9">
    <w:name w:val="Body Palatino Bold 9"/>
    <w:basedOn w:val="BodyPalatino9"/>
    <w:link w:val="BodyPalatinoBold9Char"/>
    <w:qFormat/>
    <w:rsid w:val="00141BD5"/>
    <w:rPr>
      <w:b/>
    </w:rPr>
  </w:style>
  <w:style w:type="character" w:customStyle="1" w:styleId="BodyPalatinoBold9Char">
    <w:name w:val="Body Palatino Bold 9 Char"/>
    <w:link w:val="BodyPalatinoBold9"/>
    <w:rsid w:val="00141BD5"/>
    <w:rPr>
      <w:rFonts w:ascii="Palatino Linotype" w:eastAsia="MS Mincho" w:hAnsi="Palatino Linotype"/>
      <w:b/>
      <w:sz w:val="18"/>
      <w:szCs w:val="18"/>
      <w:lang w:val="nl-NL"/>
    </w:rPr>
  </w:style>
  <w:style w:type="character" w:customStyle="1" w:styleId="Arial13TabelTitelkleurChar">
    <w:name w:val="Arial 13 Tabel Titel kleur Char"/>
    <w:link w:val="Arial13TabelTitelkleur"/>
    <w:rsid w:val="00141BD5"/>
    <w:rPr>
      <w:rFonts w:ascii="Arial" w:eastAsia="MS Mincho" w:hAnsi="Arial" w:cs="Arial"/>
      <w:b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8676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nl-NL"/>
    </w:rPr>
  </w:style>
  <w:style w:type="paragraph" w:customStyle="1" w:styleId="Default">
    <w:name w:val="Default"/>
    <w:rsid w:val="00DA7DC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7DC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6B4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30F3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nl-NL"/>
    </w:rPr>
  </w:style>
  <w:style w:type="table" w:styleId="TableGrid">
    <w:name w:val="Table Grid"/>
    <w:basedOn w:val="LightList-Accent1"/>
    <w:uiPriority w:val="39"/>
    <w:rsid w:val="00D3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30F3D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-file\apps$\Template\1-TEMPLATE%20LETTERHEAD%20TO\KOP_Template%20nl%20-%20no%20restric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116A8-DFF8-449B-A2E4-CFA274312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KOP_Template nl - no restriction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Setprof</dc:creator>
  <cp:lastModifiedBy>Setprof</cp:lastModifiedBy>
  <cp:revision>2</cp:revision>
  <cp:lastPrinted>2016-02-13T00:56:00Z</cp:lastPrinted>
  <dcterms:created xsi:type="dcterms:W3CDTF">2026-09-29T15:20:00Z</dcterms:created>
  <dcterms:modified xsi:type="dcterms:W3CDTF">2026-09-29T15:20:00Z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Sector/Organization variable in custom doc Properties</vt:lpwstr>
  </property>
  <property fmtid="{D5CDD505-2E9C-101B-9397-08002B2CF9AE}" pid="3" name="Division">
    <vt:lpwstr>Division variable in custom doc Properties</vt:lpwstr>
  </property>
  <property fmtid="{D5CDD505-2E9C-101B-9397-08002B2CF9AE}" pid="4" name="Document number" linkTarget="zaaknr">
    <vt:lpwstr/>
  </property>
  <property fmtid="{D5CDD505-2E9C-101B-9397-08002B2CF9AE}" pid="5" name="Matter" linkTarget="onderwerp">
    <vt:lpwstr/>
  </property>
  <property fmtid="{D5CDD505-2E9C-101B-9397-08002B2CF9AE}" pid="6" name="Typist" linkTarget="contactper">
    <vt:lpwstr/>
  </property>
</Properties>
</file>